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58FF0" w14:textId="77777777" w:rsidR="001865FD" w:rsidRDefault="00000000">
      <w:pPr>
        <w:rPr>
          <w:b/>
          <w:bCs/>
        </w:rPr>
      </w:pPr>
      <w:r>
        <w:rPr>
          <w:b/>
          <w:bCs/>
        </w:rPr>
        <w:t>Infos für digitale Musiker*innen-Datenbank</w:t>
      </w:r>
    </w:p>
    <w:p w14:paraId="523FC4B3" w14:textId="77777777" w:rsidR="001865FD" w:rsidRDefault="00000000">
      <w:r>
        <w:t>1) Namen/Bandnamen/Institution</w:t>
      </w:r>
      <w:r>
        <w:br/>
      </w:r>
    </w:p>
    <w:p w14:paraId="7369F10C" w14:textId="77777777" w:rsidR="001865FD" w:rsidRDefault="00000000">
      <w:r>
        <w:t>2) ggf. Pseudonym</w:t>
      </w:r>
      <w:r>
        <w:br/>
      </w:r>
    </w:p>
    <w:p w14:paraId="42515A63" w14:textId="77777777" w:rsidR="001865FD" w:rsidRDefault="00000000">
      <w:r>
        <w:t>3) Geburts-/Gründungsdatum</w:t>
      </w:r>
      <w:r>
        <w:br/>
      </w:r>
    </w:p>
    <w:p w14:paraId="460559B6" w14:textId="77777777" w:rsidR="001865FD" w:rsidRDefault="00000000">
      <w:r>
        <w:t>4) Sterbe-/Schließungs-/Auflösungsdatum</w:t>
      </w:r>
      <w:r>
        <w:br/>
      </w:r>
    </w:p>
    <w:p w14:paraId="564F7B79" w14:textId="77777777" w:rsidR="001865FD" w:rsidRDefault="00000000">
      <w:r>
        <w:t>5) Geburtsort/Sitz</w:t>
      </w:r>
      <w:r>
        <w:br/>
      </w:r>
    </w:p>
    <w:p w14:paraId="4240C16D" w14:textId="77777777" w:rsidR="001865FD" w:rsidRDefault="00000000">
      <w:r>
        <w:t>6) Sterbeort</w:t>
      </w:r>
      <w:r>
        <w:br/>
      </w:r>
    </w:p>
    <w:p w14:paraId="49493EB9" w14:textId="77777777" w:rsidR="001865FD" w:rsidRDefault="00000000">
      <w:r>
        <w:t>7) Bezug zu Frankfurt (Wohnort/Wirkungsort)</w:t>
      </w:r>
      <w:r>
        <w:br/>
      </w:r>
    </w:p>
    <w:p w14:paraId="19F82E07" w14:textId="77777777" w:rsidR="001865FD" w:rsidRDefault="00000000">
      <w:r>
        <w:t>8) Wichtige Wirkungsorte</w:t>
      </w:r>
      <w:r>
        <w:br/>
      </w:r>
    </w:p>
    <w:p w14:paraId="610A8ED1" w14:textId="77777777" w:rsidR="001865FD" w:rsidRDefault="00000000">
      <w:r>
        <w:t>9) Profession</w:t>
      </w:r>
      <w:r>
        <w:br/>
      </w:r>
    </w:p>
    <w:p w14:paraId="6D15E4AE" w14:textId="77777777" w:rsidR="001865FD" w:rsidRDefault="00000000">
      <w:r>
        <w:t>10) Instrumente</w:t>
      </w:r>
    </w:p>
    <w:p w14:paraId="7BF2D19B" w14:textId="77777777" w:rsidR="001865FD" w:rsidRDefault="001865FD"/>
    <w:p w14:paraId="2D6024D1" w14:textId="77777777" w:rsidR="001865FD" w:rsidRDefault="00000000">
      <w:r>
        <w:t>11) Orchester/Bands/Institution</w:t>
      </w:r>
    </w:p>
    <w:p w14:paraId="5C7122FE" w14:textId="77777777" w:rsidR="001865FD" w:rsidRDefault="001865FD"/>
    <w:p w14:paraId="7B584588" w14:textId="77777777" w:rsidR="001865FD" w:rsidRDefault="00000000">
      <w:r>
        <w:t>12) Netzwerke</w:t>
      </w:r>
    </w:p>
    <w:p w14:paraId="04707BC1" w14:textId="77777777" w:rsidR="001865FD" w:rsidRDefault="001865FD"/>
    <w:p w14:paraId="6A484CA3" w14:textId="77777777" w:rsidR="001865FD" w:rsidRDefault="00000000">
      <w:r>
        <w:t>13) Schlagworte (z.B. Genre, Themen)</w:t>
      </w:r>
    </w:p>
    <w:p w14:paraId="72B10BE3" w14:textId="77777777" w:rsidR="001865FD" w:rsidRDefault="001865FD"/>
    <w:p w14:paraId="0D21FB47" w14:textId="77777777" w:rsidR="001865FD" w:rsidRDefault="00000000">
      <w:r>
        <w:t>14) Fließtext (500ZmL) </w:t>
      </w:r>
    </w:p>
    <w:sectPr w:rsidR="001865FD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4BCD6" w14:textId="77777777" w:rsidR="00C47C04" w:rsidRDefault="00C47C04">
      <w:pPr>
        <w:spacing w:after="0" w:line="240" w:lineRule="auto"/>
      </w:pPr>
      <w:r>
        <w:separator/>
      </w:r>
    </w:p>
  </w:endnote>
  <w:endnote w:type="continuationSeparator" w:id="0">
    <w:p w14:paraId="503A0198" w14:textId="77777777" w:rsidR="00C47C04" w:rsidRDefault="00C47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D2AA7" w14:textId="77777777" w:rsidR="00C47C04" w:rsidRDefault="00C47C0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96C4178" w14:textId="77777777" w:rsidR="00C47C04" w:rsidRDefault="00C47C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865FD"/>
    <w:rsid w:val="001865FD"/>
    <w:rsid w:val="009923EC"/>
    <w:rsid w:val="00C47C04"/>
    <w:rsid w:val="00C9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B0BE9"/>
  <w15:docId w15:val="{3C92D282-B7C0-42CB-8044-1851816F8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de-DE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berschrift7">
    <w:name w:val="heading 7"/>
    <w:basedOn w:val="Standard"/>
    <w:next w:val="Standard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berschrift8">
    <w:name w:val="heading 8"/>
    <w:basedOn w:val="Standard"/>
    <w:next w:val="Standard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berschrift9">
    <w:name w:val="heading 9"/>
    <w:basedOn w:val="Standard"/>
    <w:next w:val="Standard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berschrift2Zchn">
    <w:name w:val="Überschrift 2 Zchn"/>
    <w:basedOn w:val="Absatz-Standardschriftar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berschrift3Zchn">
    <w:name w:val="Überschrift 3 Zchn"/>
    <w:basedOn w:val="Absatz-Standardschriftart"/>
    <w:rPr>
      <w:rFonts w:eastAsia="Times New Roman" w:cs="Times New Roman"/>
      <w:color w:val="0F4761"/>
      <w:sz w:val="28"/>
      <w:szCs w:val="28"/>
    </w:rPr>
  </w:style>
  <w:style w:type="character" w:customStyle="1" w:styleId="berschrift4Zchn">
    <w:name w:val="Überschrift 4 Zchn"/>
    <w:basedOn w:val="Absatz-Standardschriftart"/>
    <w:rPr>
      <w:rFonts w:eastAsia="Times New Roman" w:cs="Times New Roman"/>
      <w:i/>
      <w:iCs/>
      <w:color w:val="0F4761"/>
    </w:rPr>
  </w:style>
  <w:style w:type="character" w:customStyle="1" w:styleId="berschrift5Zchn">
    <w:name w:val="Überschrift 5 Zchn"/>
    <w:basedOn w:val="Absatz-Standardschriftart"/>
    <w:rPr>
      <w:rFonts w:eastAsia="Times New Roman" w:cs="Times New Roman"/>
      <w:color w:val="0F4761"/>
    </w:rPr>
  </w:style>
  <w:style w:type="character" w:customStyle="1" w:styleId="berschrift6Zchn">
    <w:name w:val="Überschrift 6 Zchn"/>
    <w:basedOn w:val="Absatz-Standardschriftart"/>
    <w:rPr>
      <w:rFonts w:eastAsia="Times New Roman" w:cs="Times New Roman"/>
      <w:i/>
      <w:iCs/>
      <w:color w:val="595959"/>
    </w:rPr>
  </w:style>
  <w:style w:type="character" w:customStyle="1" w:styleId="berschrift7Zchn">
    <w:name w:val="Überschrift 7 Zchn"/>
    <w:basedOn w:val="Absatz-Standardschriftart"/>
    <w:rPr>
      <w:rFonts w:eastAsia="Times New Roman" w:cs="Times New Roman"/>
      <w:color w:val="595959"/>
    </w:rPr>
  </w:style>
  <w:style w:type="character" w:customStyle="1" w:styleId="berschrift8Zchn">
    <w:name w:val="Überschrift 8 Zchn"/>
    <w:basedOn w:val="Absatz-Standardschriftart"/>
    <w:rPr>
      <w:rFonts w:eastAsia="Times New Roman" w:cs="Times New Roman"/>
      <w:i/>
      <w:iCs/>
      <w:color w:val="272727"/>
    </w:rPr>
  </w:style>
  <w:style w:type="character" w:customStyle="1" w:styleId="berschrift9Zchn">
    <w:name w:val="Überschrift 9 Zchn"/>
    <w:basedOn w:val="Absatz-Standardschriftart"/>
    <w:rPr>
      <w:rFonts w:eastAsia="Times New Roman" w:cs="Times New Roman"/>
      <w:color w:val="272727"/>
    </w:rPr>
  </w:style>
  <w:style w:type="paragraph" w:styleId="Titel">
    <w:name w:val="Title"/>
    <w:basedOn w:val="Standard"/>
    <w:next w:val="Standard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elZchn">
    <w:name w:val="Titel Zchn"/>
    <w:basedOn w:val="Absatz-Standardschriftar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Untertitel">
    <w:name w:val="Subtitle"/>
    <w:basedOn w:val="Standard"/>
    <w:next w:val="Standard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rPr>
      <w:rFonts w:eastAsia="Times New Roman" w:cs="Times New Roman"/>
      <w:color w:val="595959"/>
      <w:spacing w:val="15"/>
      <w:sz w:val="28"/>
      <w:szCs w:val="28"/>
    </w:rPr>
  </w:style>
  <w:style w:type="paragraph" w:styleId="Zitat">
    <w:name w:val="Quote"/>
    <w:basedOn w:val="Standard"/>
    <w:next w:val="Standard"/>
    <w:pPr>
      <w:spacing w:before="160"/>
      <w:jc w:val="center"/>
    </w:pPr>
    <w:rPr>
      <w:i/>
      <w:iCs/>
      <w:color w:val="404040"/>
    </w:rPr>
  </w:style>
  <w:style w:type="character" w:customStyle="1" w:styleId="ZitatZchn">
    <w:name w:val="Zitat Zchn"/>
    <w:basedOn w:val="Absatz-Standardschriftart"/>
    <w:rPr>
      <w:i/>
      <w:iCs/>
      <w:color w:val="404040"/>
    </w:rPr>
  </w:style>
  <w:style w:type="paragraph" w:styleId="Listenabsatz">
    <w:name w:val="List Paragraph"/>
    <w:basedOn w:val="Standard"/>
    <w:pPr>
      <w:ind w:left="720"/>
      <w:contextualSpacing/>
    </w:pPr>
  </w:style>
  <w:style w:type="character" w:styleId="IntensiveHervorhebung">
    <w:name w:val="Intense Emphasis"/>
    <w:basedOn w:val="Absatz-Standardschriftart"/>
    <w:rPr>
      <w:i/>
      <w:iCs/>
      <w:color w:val="0F4761"/>
    </w:rPr>
  </w:style>
  <w:style w:type="paragraph" w:styleId="IntensivesZitat">
    <w:name w:val="Intense Quote"/>
    <w:basedOn w:val="Standard"/>
    <w:next w:val="Standar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ivesZitatZchn">
    <w:name w:val="Intensives Zitat Zchn"/>
    <w:basedOn w:val="Absatz-Standardschriftart"/>
    <w:rPr>
      <w:i/>
      <w:iCs/>
      <w:color w:val="0F4761"/>
    </w:rPr>
  </w:style>
  <w:style w:type="character" w:styleId="IntensiverVerweis">
    <w:name w:val="Intense Reference"/>
    <w:basedOn w:val="Absatz-Standardschriftart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354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Mane Stelzer</dc:creator>
  <dc:description/>
  <cp:lastModifiedBy>Mane Stelzer</cp:lastModifiedBy>
  <cp:revision>2</cp:revision>
  <dcterms:created xsi:type="dcterms:W3CDTF">2026-07-28T15:35:00Z</dcterms:created>
  <dcterms:modified xsi:type="dcterms:W3CDTF">2026-07-28T15:35:00Z</dcterms:modified>
</cp:coreProperties>
</file>